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CC77D" w14:textId="30E22A8B" w:rsidR="004C7EDE" w:rsidRDefault="004C7EDE" w:rsidP="00037148">
      <w:pPr>
        <w:pStyle w:val="Heading1"/>
        <w:rPr>
          <w:rtl/>
        </w:rPr>
      </w:pPr>
      <w:r>
        <w:rPr>
          <w:rFonts w:hint="cs"/>
          <w:rtl/>
        </w:rPr>
        <w:t xml:space="preserve">דעת תורה (בראשית עמ' </w:t>
      </w:r>
      <w:proofErr w:type="spellStart"/>
      <w:r>
        <w:rPr>
          <w:rFonts w:hint="cs"/>
          <w:rtl/>
        </w:rPr>
        <w:t>קכז</w:t>
      </w:r>
      <w:proofErr w:type="spellEnd"/>
      <w:r>
        <w:rPr>
          <w:rFonts w:hint="cs"/>
          <w:rtl/>
        </w:rPr>
        <w:t>)</w:t>
      </w:r>
      <w:r>
        <w:rPr>
          <w:rStyle w:val="FootnoteReference"/>
          <w:rtl/>
        </w:rPr>
        <w:footnoteReference w:id="1"/>
      </w:r>
    </w:p>
    <w:p w14:paraId="6F86E338" w14:textId="145D7C4B" w:rsidR="00354534" w:rsidRDefault="00354534" w:rsidP="00354534">
      <w:pPr>
        <w:rPr>
          <w:rtl/>
        </w:rPr>
      </w:pPr>
      <w:r w:rsidRPr="00354534">
        <w:rPr>
          <w:noProof/>
        </w:rPr>
        <w:drawing>
          <wp:inline distT="0" distB="0" distL="0" distR="0" wp14:anchorId="1B86B580" wp14:editId="5C5EC5DF">
            <wp:extent cx="4019016" cy="67147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2828" cy="675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0FD4" w14:textId="2BF35C52" w:rsidR="00354534" w:rsidRPr="00354534" w:rsidRDefault="00286CF8" w:rsidP="00354534">
      <w:pPr>
        <w:rPr>
          <w:rtl/>
        </w:rPr>
      </w:pPr>
      <w:r w:rsidRPr="00286CF8">
        <w:rPr>
          <w:noProof/>
          <w:rtl/>
        </w:rPr>
        <w:lastRenderedPageBreak/>
        <w:drawing>
          <wp:inline distT="0" distB="0" distL="0" distR="0" wp14:anchorId="322988BC" wp14:editId="5E63B342">
            <wp:extent cx="4209552" cy="1117600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9792" cy="114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2127" w14:textId="1CDB1787" w:rsidR="00037148" w:rsidRDefault="004C7EDE" w:rsidP="00037148">
      <w:pPr>
        <w:pStyle w:val="Heading1"/>
        <w:rPr>
          <w:rtl/>
        </w:rPr>
      </w:pPr>
      <w:r>
        <w:rPr>
          <w:rFonts w:hint="cs"/>
          <w:rtl/>
        </w:rPr>
        <w:t xml:space="preserve">משכיל לדוד (לאו, חלק ב עמ' </w:t>
      </w:r>
      <w:proofErr w:type="spellStart"/>
      <w:r>
        <w:rPr>
          <w:rFonts w:hint="cs"/>
          <w:rtl/>
        </w:rPr>
        <w:t>תשמא</w:t>
      </w:r>
      <w:proofErr w:type="spellEnd"/>
      <w:r>
        <w:rPr>
          <w:rFonts w:hint="cs"/>
          <w:rtl/>
        </w:rPr>
        <w:t xml:space="preserve">, סימן </w:t>
      </w:r>
      <w:proofErr w:type="spellStart"/>
      <w:r>
        <w:rPr>
          <w:rFonts w:hint="cs"/>
          <w:rtl/>
        </w:rPr>
        <w:t>עה</w:t>
      </w:r>
      <w:proofErr w:type="spellEnd"/>
      <w:r>
        <w:rPr>
          <w:rFonts w:hint="cs"/>
          <w:rtl/>
        </w:rPr>
        <w:t>)</w:t>
      </w:r>
    </w:p>
    <w:p w14:paraId="1C224999" w14:textId="736E7BB8" w:rsidR="006E5574" w:rsidRDefault="006E5574" w:rsidP="006E5574">
      <w:pPr>
        <w:rPr>
          <w:rtl/>
        </w:rPr>
      </w:pPr>
      <w:r w:rsidRPr="006E5574">
        <w:rPr>
          <w:noProof/>
        </w:rPr>
        <w:drawing>
          <wp:inline distT="0" distB="0" distL="0" distR="0" wp14:anchorId="4BD01425" wp14:editId="6B35C059">
            <wp:extent cx="4008773" cy="62350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18" t="3883" r="8068" b="9705"/>
                    <a:stretch/>
                  </pic:blipFill>
                  <pic:spPr bwMode="auto">
                    <a:xfrm>
                      <a:off x="0" y="0"/>
                      <a:ext cx="4010759" cy="623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ECACF" w14:textId="11A0AFB1" w:rsidR="00037148" w:rsidRPr="00037148" w:rsidRDefault="005532AA" w:rsidP="0049358E">
      <w:pPr>
        <w:rPr>
          <w:rtl/>
        </w:rPr>
      </w:pPr>
      <w:r w:rsidRPr="005532AA">
        <w:rPr>
          <w:noProof/>
        </w:rPr>
        <w:lastRenderedPageBreak/>
        <w:drawing>
          <wp:inline distT="0" distB="0" distL="0" distR="0" wp14:anchorId="08EFBC32" wp14:editId="6B41B5A9">
            <wp:extent cx="4594019" cy="697008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9609" cy="697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148" w:rsidRPr="00037148" w:rsidSect="00B24BA6">
      <w:headerReference w:type="first" r:id="rId13"/>
      <w:footerReference w:type="first" r:id="rId14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FCED7" w14:textId="77777777" w:rsidR="000F26C5" w:rsidRDefault="000F26C5" w:rsidP="00037148">
      <w:r>
        <w:separator/>
      </w:r>
    </w:p>
  </w:endnote>
  <w:endnote w:type="continuationSeparator" w:id="0">
    <w:p w14:paraId="0704DB3B" w14:textId="77777777" w:rsidR="000F26C5" w:rsidRDefault="000F26C5" w:rsidP="00037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dassah Friedlaender">
    <w:panose1 w:val="02020603050405020304"/>
    <w:charset w:val="00"/>
    <w:family w:val="roman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49EB9" w14:textId="77777777" w:rsidR="00037148" w:rsidRPr="00037148" w:rsidRDefault="00037148" w:rsidP="00037148">
    <w:pPr>
      <w:pStyle w:val="Footer"/>
    </w:pPr>
    <w:r w:rsidRPr="00037148">
      <w:rPr>
        <w:rtl/>
      </w:rPr>
      <w:t>נערך על ידי הצב"י מרדכי הלל ג'וואהרי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104810" w14:textId="77777777" w:rsidR="000F26C5" w:rsidRDefault="000F26C5" w:rsidP="00037148">
      <w:r>
        <w:separator/>
      </w:r>
    </w:p>
  </w:footnote>
  <w:footnote w:type="continuationSeparator" w:id="0">
    <w:p w14:paraId="07D2B332" w14:textId="77777777" w:rsidR="000F26C5" w:rsidRDefault="000F26C5" w:rsidP="00037148">
      <w:r>
        <w:continuationSeparator/>
      </w:r>
    </w:p>
  </w:footnote>
  <w:footnote w:id="1">
    <w:p w14:paraId="6C8BB581" w14:textId="3EBC65B6" w:rsidR="004C7EDE" w:rsidRDefault="004C7EDE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ראיתי באתר </w:t>
      </w:r>
      <w:hyperlink r:id="rId1" w:history="1">
        <w:r w:rsidRPr="00320DA9">
          <w:rPr>
            <w:rStyle w:val="Hyperlink"/>
            <w:rFonts w:hint="cs"/>
            <w:rtl/>
          </w:rPr>
          <w:t>אש התורה</w:t>
        </w:r>
      </w:hyperlink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B3953" w14:textId="77777777" w:rsidR="00B91C7C" w:rsidRPr="000E5A4A" w:rsidRDefault="00B91C7C" w:rsidP="00B91C7C">
    <w:pPr>
      <w:pStyle w:val="Title"/>
      <w:bidi w:val="0"/>
    </w:pPr>
    <w:r>
      <w:rPr>
        <w:rFonts w:hint="cs"/>
        <w:rtl/>
      </w:rPr>
      <w:t xml:space="preserve">תמר ואשר </w:t>
    </w:r>
    <w:proofErr w:type="spellStart"/>
    <w:r>
      <w:rPr>
        <w:rFonts w:hint="cs"/>
        <w:rtl/>
      </w:rPr>
      <w:t>פוטיפר</w:t>
    </w:r>
    <w:proofErr w:type="spellEnd"/>
    <w:r>
      <w:rPr>
        <w:rFonts w:hint="cs"/>
        <w:rtl/>
      </w:rPr>
      <w:t xml:space="preserve"> </w:t>
    </w:r>
    <w:r>
      <w:rPr>
        <w:rtl/>
      </w:rPr>
      <w:t>–</w:t>
    </w:r>
    <w:r>
      <w:rPr>
        <w:rFonts w:hint="cs"/>
        <w:rtl/>
      </w:rPr>
      <w:t xml:space="preserve"> לשם שמים</w:t>
    </w:r>
  </w:p>
  <w:p w14:paraId="26EC7633" w14:textId="294DE3B8" w:rsidR="0049358E" w:rsidRPr="00B91C7C" w:rsidRDefault="00B91C7C" w:rsidP="00B91C7C">
    <w:pPr>
      <w:pStyle w:val="Subtitle"/>
      <w:bidi/>
      <w:rPr>
        <w:sz w:val="36"/>
        <w:szCs w:val="36"/>
      </w:rPr>
    </w:pPr>
    <w:r w:rsidRPr="00B91C7C">
      <w:rPr>
        <w:sz w:val="36"/>
        <w:szCs w:val="36"/>
      </w:rPr>
      <w:t xml:space="preserve">Tamar and </w:t>
    </w:r>
    <w:proofErr w:type="spellStart"/>
    <w:r w:rsidRPr="00B91C7C">
      <w:rPr>
        <w:sz w:val="36"/>
        <w:szCs w:val="36"/>
      </w:rPr>
      <w:t>Eshet</w:t>
    </w:r>
    <w:proofErr w:type="spellEnd"/>
    <w:r w:rsidRPr="00B91C7C">
      <w:rPr>
        <w:sz w:val="36"/>
        <w:szCs w:val="36"/>
      </w:rPr>
      <w:t xml:space="preserve"> </w:t>
    </w:r>
    <w:proofErr w:type="spellStart"/>
    <w:r w:rsidRPr="00B91C7C">
      <w:rPr>
        <w:sz w:val="36"/>
        <w:szCs w:val="36"/>
      </w:rPr>
      <w:t>Potifar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577"/>
    <w:rsid w:val="00037148"/>
    <w:rsid w:val="000E5577"/>
    <w:rsid w:val="000E5A4A"/>
    <w:rsid w:val="000F26C5"/>
    <w:rsid w:val="00115666"/>
    <w:rsid w:val="00286CF8"/>
    <w:rsid w:val="00320DA9"/>
    <w:rsid w:val="00354534"/>
    <w:rsid w:val="0049358E"/>
    <w:rsid w:val="004C7EDE"/>
    <w:rsid w:val="005532AA"/>
    <w:rsid w:val="006E5574"/>
    <w:rsid w:val="0086745E"/>
    <w:rsid w:val="00A05A57"/>
    <w:rsid w:val="00B24BA6"/>
    <w:rsid w:val="00B91C7C"/>
    <w:rsid w:val="00C5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D50BA1"/>
  <w15:chartTrackingRefBased/>
  <w15:docId w15:val="{056C33DB-12B1-4A95-B629-5C3CB4EC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37148"/>
    <w:pPr>
      <w:bidi/>
    </w:pPr>
    <w:rPr>
      <w:rFonts w:cs="Hadassah Friedlaende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7148"/>
    <w:pPr>
      <w:keepNext/>
      <w:keepLines/>
      <w:spacing w:before="240" w:after="0"/>
      <w:outlineLvl w:val="0"/>
    </w:pPr>
    <w:rPr>
      <w:rFonts w:asciiTheme="majorHAnsi" w:eastAsiaTheme="majorEastAsia" w:hAnsiTheme="majorHAns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7148"/>
    <w:pPr>
      <w:keepNext/>
      <w:keepLines/>
      <w:spacing w:before="40" w:after="0"/>
      <w:outlineLvl w:val="1"/>
    </w:pPr>
    <w:rPr>
      <w:rFonts w:asciiTheme="majorHAnsi" w:eastAsiaTheme="majorEastAsia" w:hAnsiTheme="majorHAnsi"/>
      <w:bCs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37148"/>
    <w:pPr>
      <w:spacing w:after="0" w:line="240" w:lineRule="auto"/>
      <w:contextualSpacing/>
      <w:jc w:val="center"/>
    </w:pPr>
    <w:rPr>
      <w:rFonts w:ascii="Times New Roman" w:eastAsiaTheme="majorEastAsia" w:hAnsi="Times New Roman"/>
      <w:spacing w:val="-10"/>
      <w:kern w:val="28"/>
      <w:sz w:val="56"/>
      <w:szCs w:val="68"/>
    </w:rPr>
  </w:style>
  <w:style w:type="character" w:customStyle="1" w:styleId="TitleChar">
    <w:name w:val="Title Char"/>
    <w:basedOn w:val="DefaultParagraphFont"/>
    <w:link w:val="Title"/>
    <w:uiPriority w:val="10"/>
    <w:rsid w:val="00037148"/>
    <w:rPr>
      <w:rFonts w:ascii="Times New Roman" w:eastAsiaTheme="majorEastAsia" w:hAnsi="Times New Roman" w:cs="Hadassah Friedlaender"/>
      <w:spacing w:val="-10"/>
      <w:kern w:val="28"/>
      <w:sz w:val="56"/>
      <w:szCs w:val="6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7148"/>
    <w:pPr>
      <w:numPr>
        <w:ilvl w:val="1"/>
      </w:numPr>
      <w:bidi w:val="0"/>
      <w:jc w:val="center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7148"/>
    <w:rPr>
      <w:rFonts w:eastAsiaTheme="minorEastAsia" w:cs="Hadassah Friedlaender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037148"/>
    <w:rPr>
      <w:rFonts w:asciiTheme="majorHAnsi" w:eastAsiaTheme="majorEastAsia" w:hAnsiTheme="majorHAnsi" w:cs="Hadassah Friedlaender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37148"/>
    <w:rPr>
      <w:rFonts w:asciiTheme="majorHAnsi" w:eastAsiaTheme="majorEastAsia" w:hAnsiTheme="majorHAnsi" w:cs="Hadassah Friedlaender"/>
      <w:bCs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37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148"/>
  </w:style>
  <w:style w:type="paragraph" w:styleId="Footer">
    <w:name w:val="footer"/>
    <w:basedOn w:val="Normal"/>
    <w:link w:val="FooterChar"/>
    <w:uiPriority w:val="99"/>
    <w:unhideWhenUsed/>
    <w:rsid w:val="00037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148"/>
  </w:style>
  <w:style w:type="paragraph" w:styleId="FootnoteText">
    <w:name w:val="footnote text"/>
    <w:basedOn w:val="Normal"/>
    <w:link w:val="FootnoteTextChar"/>
    <w:uiPriority w:val="99"/>
    <w:semiHidden/>
    <w:unhideWhenUsed/>
    <w:rsid w:val="004C7E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7EDE"/>
    <w:rPr>
      <w:rFonts w:cs="Hadassah Friedlaender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C7ED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20D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0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ish.com/tp/i/gl/285008811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de\Documents\Custom%20Office%20Templates\Mekor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2DACA12C0E6247A27FB1F27A411E46" ma:contentTypeVersion="15" ma:contentTypeDescription="Create a new document." ma:contentTypeScope="" ma:versionID="a390afdfb2574640d9f93f2ac1300033">
  <xsd:schema xmlns:xsd="http://www.w3.org/2001/XMLSchema" xmlns:xs="http://www.w3.org/2001/XMLSchema" xmlns:p="http://schemas.microsoft.com/office/2006/metadata/properties" xmlns:ns3="c3b51d25-44e3-4f16-bd5d-f048d2a132de" xmlns:ns4="9a20d4a4-d091-4ee5-a5cb-fb0c99c2cc26" targetNamespace="http://schemas.microsoft.com/office/2006/metadata/properties" ma:root="true" ma:fieldsID="0c6873f1736fb7e9227eb8c0aeecb68f" ns3:_="" ns4:_="">
    <xsd:import namespace="c3b51d25-44e3-4f16-bd5d-f048d2a132de"/>
    <xsd:import namespace="9a20d4a4-d091-4ee5-a5cb-fb0c99c2cc2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51d25-44e3-4f16-bd5d-f048d2a132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0d4a4-d091-4ee5-a5cb-fb0c99c2cc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6DD344-406F-46C4-9F60-1F2F2907F5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BD08B9-3CBF-43B8-A531-2F05D9CE6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CA73C1-A4D1-40DC-8B7A-241091EF8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b51d25-44e3-4f16-bd5d-f048d2a132de"/>
    <ds:schemaRef ds:uri="9a20d4a4-d091-4ee5-a5cb-fb0c99c2cc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Mekorot.dotx</Template>
  <TotalTime>7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Mordechai Djavaheri</dc:creator>
  <cp:keywords/>
  <dc:description/>
  <cp:lastModifiedBy>Mordechai Djavaheri</cp:lastModifiedBy>
  <cp:revision>12</cp:revision>
  <dcterms:created xsi:type="dcterms:W3CDTF">2019-12-17T06:30:00Z</dcterms:created>
  <dcterms:modified xsi:type="dcterms:W3CDTF">2019-12-17T06:37:00Z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0x010100412DACA12C0E6247A27FB1F27A411E46</vt:lpwstr>
  </property>
</Properties>
</file>